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709036957"/>
        <w:placeholder>
          <w:docPart w:val="8EDBF39838434C5687D02E897192C815"/>
        </w:placeholder>
        <w:temporary/>
        <w:showingPlcHdr/>
        <w15:appearance w15:val="hidden"/>
      </w:sdtPr>
      <w:sdtEndPr/>
      <w:sdtContent>
        <w:p w:rsidR="009F42E5" w:rsidRPr="00027ADA" w:rsidRDefault="00F54630" w:rsidP="00F54630">
          <w:pPr>
            <w:pStyle w:val="Title"/>
          </w:pPr>
          <w:r w:rsidRPr="00F54630">
            <w:t>Menu</w:t>
          </w:r>
        </w:p>
      </w:sdtContent>
    </w:sdt>
    <w:p w:rsidR="007C3379" w:rsidRPr="005054A4" w:rsidRDefault="005054A4" w:rsidP="005054A4">
      <w:pPr>
        <w:pStyle w:val="Heading1"/>
        <w:rPr>
          <w:rFonts w:ascii="Algerian" w:hAnsi="Algerian"/>
          <w:color w:val="0D0D0D" w:themeColor="text1" w:themeTint="F2"/>
        </w:rPr>
      </w:pPr>
      <w:r w:rsidRPr="005054A4">
        <w:rPr>
          <w:rFonts w:ascii="Algerian" w:hAnsi="Algerian"/>
          <w:color w:val="0D0D0D" w:themeColor="text1" w:themeTint="F2"/>
        </w:rPr>
        <w:t>The Heather Garth Langar.</w:t>
      </w:r>
    </w:p>
    <w:p w:rsidR="00DA6120" w:rsidRDefault="005054A4" w:rsidP="00F54630">
      <w:pPr>
        <w:pStyle w:val="Heading2"/>
      </w:pPr>
      <w:r>
        <w:t>Starter</w:t>
      </w:r>
    </w:p>
    <w:p w:rsidR="00BA2406" w:rsidRPr="00BA2406" w:rsidRDefault="005054A4" w:rsidP="00BA2406">
      <w:pPr>
        <w:rPr>
          <w:rFonts w:ascii="Britannic Bold" w:hAnsi="Britannic Bold"/>
          <w:color w:val="298CFF" w:themeColor="accent3" w:themeTint="80"/>
        </w:rPr>
      </w:pPr>
      <w:r w:rsidRPr="00FA1B45">
        <w:rPr>
          <w:rFonts w:ascii="Blackadder ITC" w:hAnsi="Blackadder ITC"/>
          <w:color w:val="298CFF" w:themeColor="accent3" w:themeTint="80"/>
          <w:sz w:val="48"/>
          <w:szCs w:val="48"/>
        </w:rPr>
        <w:t>The Delish Dish</w:t>
      </w:r>
      <w:r w:rsidRPr="005054A4">
        <w:rPr>
          <w:rFonts w:ascii="Blackadder ITC" w:hAnsi="Blackadder ITC"/>
          <w:color w:val="298CFF" w:themeColor="accent3" w:themeTint="80"/>
        </w:rPr>
        <w:t>-</w:t>
      </w:r>
      <w:r w:rsidR="00BA2406">
        <w:rPr>
          <w:rFonts w:ascii="Britannic Bold" w:hAnsi="Britannic Bold"/>
          <w:color w:val="298CFF" w:themeColor="accent3" w:themeTint="80"/>
        </w:rPr>
        <w:t>Chopped carrots</w:t>
      </w:r>
      <w:r>
        <w:rPr>
          <w:rFonts w:ascii="Britannic Bold" w:hAnsi="Britannic Bold"/>
          <w:color w:val="298CFF" w:themeColor="accent3" w:themeTint="80"/>
        </w:rPr>
        <w:t xml:space="preserve">, large potatoes, tomato chutney, </w:t>
      </w:r>
      <w:r w:rsidR="00B53D4C">
        <w:rPr>
          <w:rFonts w:ascii="Britannic Bold" w:hAnsi="Britannic Bold"/>
          <w:color w:val="298CFF" w:themeColor="accent3" w:themeTint="80"/>
        </w:rPr>
        <w:t>chili</w:t>
      </w:r>
      <w:r>
        <w:rPr>
          <w:rFonts w:ascii="Britannic Bold" w:hAnsi="Britannic Bold"/>
          <w:color w:val="298CFF" w:themeColor="accent3" w:themeTint="80"/>
        </w:rPr>
        <w:t xml:space="preserve"> powder, boiled white rice.</w:t>
      </w:r>
    </w:p>
    <w:p w:rsidR="00A52F99" w:rsidRDefault="00BA2406" w:rsidP="00BA2406">
      <w:pPr>
        <w:pStyle w:val="Heading2"/>
      </w:pPr>
      <w:r>
        <w:t>Main</w:t>
      </w:r>
    </w:p>
    <w:p w:rsidR="00BA2406" w:rsidRDefault="00BA2406" w:rsidP="00BA2406">
      <w:pPr>
        <w:rPr>
          <w:rFonts w:ascii="Broadway" w:hAnsi="Broadway"/>
          <w:color w:val="298CFF" w:themeColor="accent3" w:themeTint="80"/>
        </w:rPr>
      </w:pPr>
      <w:r w:rsidRPr="00FA1B45">
        <w:rPr>
          <w:rFonts w:ascii="Blackadder ITC" w:hAnsi="Blackadder ITC"/>
          <w:color w:val="298CFF" w:themeColor="accent3" w:themeTint="80"/>
          <w:sz w:val="48"/>
          <w:szCs w:val="48"/>
        </w:rPr>
        <w:t>Special Curry</w:t>
      </w:r>
      <w:r>
        <w:rPr>
          <w:rFonts w:ascii="Blackadder ITC" w:hAnsi="Blackadder ITC"/>
          <w:color w:val="298CFF" w:themeColor="accent3" w:themeTint="80"/>
          <w:sz w:val="40"/>
          <w:szCs w:val="40"/>
        </w:rPr>
        <w:t>-</w:t>
      </w:r>
      <w:r w:rsidRPr="00BA2406">
        <w:rPr>
          <w:rFonts w:ascii="Broadway" w:hAnsi="Broadway"/>
          <w:color w:val="298CFF" w:themeColor="accent3" w:themeTint="80"/>
        </w:rPr>
        <w:t>Boiled</w:t>
      </w:r>
      <w:r>
        <w:rPr>
          <w:rFonts w:ascii="Broadway" w:hAnsi="Broadway"/>
          <w:color w:val="298CFF" w:themeColor="accent3" w:themeTint="80"/>
        </w:rPr>
        <w:t xml:space="preserve"> rice, naam bread. </w:t>
      </w:r>
    </w:p>
    <w:p w:rsidR="00BA2406" w:rsidRDefault="00BA2406" w:rsidP="00BA2406">
      <w:pPr>
        <w:rPr>
          <w:rFonts w:ascii="Bahnschrift SemiCondensed" w:hAnsi="Bahnschrift SemiCondensed"/>
          <w:color w:val="298CFF" w:themeColor="accent3" w:themeTint="80"/>
          <w:sz w:val="40"/>
          <w:szCs w:val="40"/>
        </w:rPr>
      </w:pPr>
      <w:r w:rsidRPr="00BA2406">
        <w:rPr>
          <w:rFonts w:ascii="Bahnschrift SemiCondensed" w:hAnsi="Bahnschrift SemiCondensed"/>
          <w:color w:val="298CFF" w:themeColor="accent3" w:themeTint="80"/>
          <w:sz w:val="40"/>
          <w:szCs w:val="40"/>
        </w:rPr>
        <w:t>Or</w:t>
      </w:r>
    </w:p>
    <w:p w:rsidR="00BA2406" w:rsidRPr="00BA2406" w:rsidRDefault="00BA2406" w:rsidP="00BA2406">
      <w:pPr>
        <w:rPr>
          <w:rFonts w:ascii="Broadway" w:hAnsi="Broadway"/>
          <w:color w:val="298CFF" w:themeColor="accent3" w:themeTint="80"/>
          <w:sz w:val="40"/>
          <w:szCs w:val="40"/>
        </w:rPr>
      </w:pPr>
      <w:r w:rsidRPr="00FA1B45">
        <w:rPr>
          <w:rFonts w:ascii="Blackadder ITC" w:hAnsi="Blackadder ITC"/>
          <w:color w:val="298CFF" w:themeColor="accent3" w:themeTint="80"/>
          <w:sz w:val="48"/>
          <w:szCs w:val="48"/>
        </w:rPr>
        <w:t>Stuffed pepper</w:t>
      </w:r>
      <w:r>
        <w:rPr>
          <w:rFonts w:ascii="Blackadder ITC" w:hAnsi="Blackadder ITC"/>
          <w:color w:val="298CFF" w:themeColor="accent3" w:themeTint="80"/>
          <w:sz w:val="40"/>
          <w:szCs w:val="40"/>
        </w:rPr>
        <w:t>-</w:t>
      </w:r>
      <w:r w:rsidRPr="00BA2406">
        <w:rPr>
          <w:rFonts w:ascii="Broadway" w:hAnsi="Broadway"/>
          <w:color w:val="298CFF" w:themeColor="accent3" w:themeTint="80"/>
        </w:rPr>
        <w:t>Green</w:t>
      </w:r>
      <w:r>
        <w:rPr>
          <w:rFonts w:ascii="Broadway" w:hAnsi="Broadway"/>
          <w:color w:val="298CFF" w:themeColor="accent3" w:themeTint="80"/>
        </w:rPr>
        <w:t xml:space="preserve"> peppers, boiled rice, dough, pepper.</w:t>
      </w:r>
    </w:p>
    <w:sdt>
      <w:sdtPr>
        <w:id w:val="-452946129"/>
        <w:placeholder>
          <w:docPart w:val="1E5104FB860142D4823DDBAFADF2D539"/>
        </w:placeholder>
        <w:temporary/>
        <w:showingPlcHdr/>
        <w15:appearance w15:val="hidden"/>
      </w:sdtPr>
      <w:sdtEndPr>
        <w:rPr>
          <w:rStyle w:val="Heading2Char"/>
          <w:b w:val="0"/>
        </w:rPr>
      </w:sdtEndPr>
      <w:sdtContent>
        <w:p w:rsidR="00A52F99" w:rsidRPr="00BD2FC9" w:rsidRDefault="00F54630" w:rsidP="00F54630">
          <w:pPr>
            <w:pStyle w:val="Heading2"/>
            <w:rPr>
              <w:rStyle w:val="Heading2Char"/>
            </w:rPr>
          </w:pPr>
          <w:r w:rsidRPr="00F54630">
            <w:t>Dessert</w:t>
          </w:r>
        </w:p>
      </w:sdtContent>
    </w:sdt>
    <w:p w:rsidR="0064086B" w:rsidRDefault="00E87669" w:rsidP="0025395B">
      <w:pPr>
        <w:rPr>
          <w:rFonts w:ascii="Broadway" w:hAnsi="Broadway"/>
          <w:color w:val="298CFF" w:themeColor="accent3" w:themeTint="80"/>
        </w:rPr>
      </w:pPr>
      <w:r w:rsidRPr="00FA1B45">
        <w:rPr>
          <w:rFonts w:ascii="Blackadder ITC" w:hAnsi="Blackadder ITC"/>
          <w:color w:val="298CFF" w:themeColor="accent3" w:themeTint="80"/>
          <w:sz w:val="52"/>
          <w:szCs w:val="52"/>
        </w:rPr>
        <w:t xml:space="preserve">Creamy </w:t>
      </w:r>
      <w:r w:rsidR="00FA1B45">
        <w:rPr>
          <w:rFonts w:ascii="Blackadder ITC" w:hAnsi="Blackadder ITC"/>
          <w:color w:val="298CFF" w:themeColor="accent3" w:themeTint="80"/>
          <w:sz w:val="52"/>
          <w:szCs w:val="52"/>
        </w:rPr>
        <w:t>C</w:t>
      </w:r>
      <w:r w:rsidRPr="00FA1B45">
        <w:rPr>
          <w:rFonts w:ascii="Blackadder ITC" w:hAnsi="Blackadder ITC"/>
          <w:color w:val="298CFF" w:themeColor="accent3" w:themeTint="80"/>
          <w:sz w:val="52"/>
          <w:szCs w:val="52"/>
        </w:rPr>
        <w:t>radle</w:t>
      </w:r>
      <w:r>
        <w:rPr>
          <w:rFonts w:ascii="Blackadder ITC" w:hAnsi="Blackadder ITC"/>
          <w:color w:val="298CFF" w:themeColor="accent3" w:themeTint="80"/>
          <w:sz w:val="40"/>
          <w:szCs w:val="40"/>
        </w:rPr>
        <w:t>-</w:t>
      </w:r>
      <w:r>
        <w:rPr>
          <w:rFonts w:ascii="Broadway" w:hAnsi="Broadway"/>
          <w:color w:val="298CFF" w:themeColor="accent3" w:themeTint="80"/>
        </w:rPr>
        <w:t>boiled white rice with creamy simmered coconut milk.</w:t>
      </w:r>
    </w:p>
    <w:p w:rsidR="00431E3A" w:rsidRPr="00E87669" w:rsidRDefault="00431E3A" w:rsidP="0025395B">
      <w:pPr>
        <w:rPr>
          <w:rFonts w:ascii="Broadway" w:hAnsi="Broadway"/>
          <w:color w:val="298CFF" w:themeColor="accent3" w:themeTint="80"/>
        </w:rPr>
      </w:pPr>
      <w:r>
        <w:rPr>
          <w:rFonts w:ascii="Broadway" w:hAnsi="Broadway"/>
          <w:color w:val="298CFF" w:themeColor="accent3" w:themeTint="80"/>
        </w:rPr>
        <w:t>Summa</w:t>
      </w:r>
      <w:bookmarkStart w:id="0" w:name="_GoBack"/>
      <w:bookmarkEnd w:id="0"/>
    </w:p>
    <w:sectPr w:rsidR="00431E3A" w:rsidRPr="00E87669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4A4" w:rsidRDefault="005054A4" w:rsidP="007D2655">
      <w:pPr>
        <w:spacing w:line="240" w:lineRule="auto"/>
      </w:pPr>
      <w:r>
        <w:separator/>
      </w:r>
    </w:p>
  </w:endnote>
  <w:endnote w:type="continuationSeparator" w:id="0">
    <w:p w:rsidR="005054A4" w:rsidRDefault="005054A4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D5" w:rsidRDefault="009014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4A4" w:rsidRDefault="005054A4" w:rsidP="007D2655">
      <w:pPr>
        <w:spacing w:line="240" w:lineRule="auto"/>
      </w:pPr>
      <w:r>
        <w:separator/>
      </w:r>
    </w:p>
  </w:footnote>
  <w:footnote w:type="continuationSeparator" w:id="0">
    <w:p w:rsidR="005054A4" w:rsidRDefault="005054A4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655" w:rsidRDefault="00411DC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6E2435B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1DC35E0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16776C00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F0D4B06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4A4"/>
    <w:rsid w:val="00027ADA"/>
    <w:rsid w:val="0009343A"/>
    <w:rsid w:val="00094F88"/>
    <w:rsid w:val="000A1B62"/>
    <w:rsid w:val="000E1721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92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31E3A"/>
    <w:rsid w:val="004515F3"/>
    <w:rsid w:val="00466095"/>
    <w:rsid w:val="00473A89"/>
    <w:rsid w:val="00473D4A"/>
    <w:rsid w:val="004A3DB4"/>
    <w:rsid w:val="004D2D71"/>
    <w:rsid w:val="004F55AB"/>
    <w:rsid w:val="005054A4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53D4C"/>
    <w:rsid w:val="00B713AB"/>
    <w:rsid w:val="00B86E6C"/>
    <w:rsid w:val="00BA2406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DD1113"/>
    <w:rsid w:val="00E14F6F"/>
    <w:rsid w:val="00E3285C"/>
    <w:rsid w:val="00E3566B"/>
    <w:rsid w:val="00E36121"/>
    <w:rsid w:val="00E51913"/>
    <w:rsid w:val="00E741FB"/>
    <w:rsid w:val="00E87669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1B45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00D6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6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EDBF39838434C5687D02E897192C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A1A1A-C8A6-44A6-8142-763716889F08}"/>
      </w:docPartPr>
      <w:docPartBody>
        <w:p w:rsidR="00295BCC" w:rsidRDefault="00295BCC">
          <w:pPr>
            <w:pStyle w:val="8EDBF39838434C5687D02E897192C815"/>
          </w:pPr>
          <w:r w:rsidRPr="00F54630">
            <w:t>Menu</w:t>
          </w:r>
        </w:p>
      </w:docPartBody>
    </w:docPart>
    <w:docPart>
      <w:docPartPr>
        <w:name w:val="1E5104FB860142D4823DDBAFADF2D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2AC4B-9B82-4BEA-9809-B86469D0F2BC}"/>
      </w:docPartPr>
      <w:docPartBody>
        <w:p w:rsidR="00295BCC" w:rsidRDefault="00295BCC">
          <w:pPr>
            <w:pStyle w:val="1E5104FB860142D4823DDBAFADF2D539"/>
          </w:pPr>
          <w:r w:rsidRPr="00F54630"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CC"/>
    <w:rsid w:val="0029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DBF39838434C5687D02E897192C815">
    <w:name w:val="8EDBF39838434C5687D02E897192C815"/>
  </w:style>
  <w:style w:type="paragraph" w:customStyle="1" w:styleId="9796E617ADD74EB9A9CF6568F1214EF5">
    <w:name w:val="9796E617ADD74EB9A9CF6568F1214EF5"/>
  </w:style>
  <w:style w:type="paragraph" w:customStyle="1" w:styleId="A2BF6BE74AC642DEBF178A020CC5EE36">
    <w:name w:val="A2BF6BE74AC642DEBF178A020CC5EE36"/>
  </w:style>
  <w:style w:type="paragraph" w:customStyle="1" w:styleId="DDFD2868FC074524B4CDC3AA60581333">
    <w:name w:val="DDFD2868FC074524B4CDC3AA60581333"/>
  </w:style>
  <w:style w:type="paragraph" w:customStyle="1" w:styleId="0A0FEB2844444F71AA681F76E1873C50">
    <w:name w:val="0A0FEB2844444F71AA681F76E1873C50"/>
  </w:style>
  <w:style w:type="paragraph" w:customStyle="1" w:styleId="5BFF9F896B084EE1A1B0B362E1542ACB">
    <w:name w:val="5BFF9F896B084EE1A1B0B362E1542ACB"/>
  </w:style>
  <w:style w:type="paragraph" w:customStyle="1" w:styleId="35AA61735086412AAF9A3D807B856ED9">
    <w:name w:val="35AA61735086412AAF9A3D807B856ED9"/>
  </w:style>
  <w:style w:type="paragraph" w:customStyle="1" w:styleId="773BD472E95F47AEA7DB952DCC63073B">
    <w:name w:val="773BD472E95F47AEA7DB952DCC63073B"/>
  </w:style>
  <w:style w:type="paragraph" w:customStyle="1" w:styleId="1E5104FB860142D4823DDBAFADF2D539">
    <w:name w:val="1E5104FB860142D4823DDBAFADF2D539"/>
  </w:style>
  <w:style w:type="paragraph" w:customStyle="1" w:styleId="6E1C5ECD122E4E038BDE00D9BE75C355">
    <w:name w:val="6E1C5ECD122E4E038BDE00D9BE75C3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purl.org/dc/terms/"/>
    <ds:schemaRef ds:uri="http://schemas.microsoft.com/office/2006/metadata/properties"/>
    <ds:schemaRef ds:uri="16c05727-aa75-4e4a-9b5f-8a80a1165891"/>
    <ds:schemaRef ds:uri="http://purl.org/dc/dcmitype/"/>
    <ds:schemaRef ds:uri="http://schemas.microsoft.com/office/2006/documentManagement/types"/>
    <ds:schemaRef ds:uri="71af3243-3dd4-4a8d-8c0d-dd76da1f02a5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561BA-2525-44D8-A9CB-7B70DF0F9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2020-03-12T11:24:00Z</dcterms:created>
  <dcterms:modified xsi:type="dcterms:W3CDTF">2020-03-13T12:23:00Z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